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9B" w:rsidRDefault="0067019B">
      <w:pPr>
        <w:widowControl/>
        <w:jc w:val="left"/>
        <w:rPr>
          <w:noProof/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410200" cy="8291946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39" cy="82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9B" w:rsidRDefault="006235EE">
      <w:pPr>
        <w:widowControl/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24054" cy="5514109"/>
            <wp:effectExtent l="0" t="0" r="571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87" cy="55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77" w:rsidRDefault="00622BA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3B074D" wp14:editId="4793FCC0">
            <wp:extent cx="5500254" cy="8354290"/>
            <wp:effectExtent l="0" t="0" r="5715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32" cy="83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A5" w:rsidRDefault="001039A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58690" cy="8250382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1" cy="82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A5" w:rsidRDefault="001039A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451763" cy="823652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2" cy="82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A5" w:rsidRDefault="00D81D7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00253" cy="8264236"/>
            <wp:effectExtent l="0" t="0" r="5715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83" cy="82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A5" w:rsidRDefault="00E703F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72545" cy="8264236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92" cy="82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77" w:rsidRDefault="00875F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3327" cy="827809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98" cy="82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C1" w:rsidRDefault="00A554E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6776" cy="825730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32" cy="82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ED" w:rsidRDefault="00BF777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7909" cy="831272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73" cy="831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F4" w:rsidRPr="00622BA0" w:rsidRDefault="00C5646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79472" cy="8305800"/>
            <wp:effectExtent l="0" t="0" r="698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24" cy="83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3F4" w:rsidRPr="00622BA0" w:rsidSect="00AD3E90">
      <w:footerReference w:type="default" r:id="rId18"/>
      <w:pgSz w:w="11906" w:h="16838"/>
      <w:pgMar w:top="1985" w:right="1701" w:bottom="1701" w:left="1701" w:header="851" w:footer="992" w:gutter="0"/>
      <w:pgNumType w:start="7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5EE" w:rsidRDefault="006235EE" w:rsidP="001039A5">
      <w:r>
        <w:separator/>
      </w:r>
    </w:p>
  </w:endnote>
  <w:endnote w:type="continuationSeparator" w:id="0">
    <w:p w:rsidR="006235EE" w:rsidRDefault="006235EE" w:rsidP="0010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5355887"/>
      <w:docPartObj>
        <w:docPartGallery w:val="Page Numbers (Bottom of Page)"/>
        <w:docPartUnique/>
      </w:docPartObj>
    </w:sdtPr>
    <w:sdtEndPr/>
    <w:sdtContent>
      <w:p w:rsidR="006235EE" w:rsidRDefault="006235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E90" w:rsidRPr="00AD3E90">
          <w:rPr>
            <w:noProof/>
            <w:lang w:val="ja-JP"/>
          </w:rPr>
          <w:t>83</w:t>
        </w:r>
        <w:r>
          <w:fldChar w:fldCharType="end"/>
        </w:r>
      </w:p>
    </w:sdtContent>
  </w:sdt>
  <w:p w:rsidR="006235EE" w:rsidRDefault="006235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5EE" w:rsidRDefault="006235EE" w:rsidP="001039A5">
      <w:r>
        <w:separator/>
      </w:r>
    </w:p>
  </w:footnote>
  <w:footnote w:type="continuationSeparator" w:id="0">
    <w:p w:rsidR="006235EE" w:rsidRDefault="006235EE" w:rsidP="00103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3B"/>
    <w:rsid w:val="001039A5"/>
    <w:rsid w:val="00134F4F"/>
    <w:rsid w:val="0035143B"/>
    <w:rsid w:val="00622BA0"/>
    <w:rsid w:val="006235EE"/>
    <w:rsid w:val="0067019B"/>
    <w:rsid w:val="008718AD"/>
    <w:rsid w:val="00875FC1"/>
    <w:rsid w:val="00A554ED"/>
    <w:rsid w:val="00AD0877"/>
    <w:rsid w:val="00AD3E90"/>
    <w:rsid w:val="00AE15B1"/>
    <w:rsid w:val="00B70E8B"/>
    <w:rsid w:val="00BF777A"/>
    <w:rsid w:val="00C56468"/>
    <w:rsid w:val="00CA38C8"/>
    <w:rsid w:val="00D81D77"/>
    <w:rsid w:val="00E7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B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2B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39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039A5"/>
  </w:style>
  <w:style w:type="paragraph" w:styleId="a7">
    <w:name w:val="footer"/>
    <w:basedOn w:val="a"/>
    <w:link w:val="a8"/>
    <w:uiPriority w:val="99"/>
    <w:unhideWhenUsed/>
    <w:rsid w:val="001039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039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B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2B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39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039A5"/>
  </w:style>
  <w:style w:type="paragraph" w:styleId="a7">
    <w:name w:val="footer"/>
    <w:basedOn w:val="a"/>
    <w:link w:val="a8"/>
    <w:uiPriority w:val="99"/>
    <w:unhideWhenUsed/>
    <w:rsid w:val="001039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03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A8AF1F59.dotm</Template>
  <TotalTime>112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片岡　鉄男</dc:creator>
  <cp:keywords/>
  <dc:description/>
  <cp:lastModifiedBy>片岡　鉄男</cp:lastModifiedBy>
  <cp:revision>14</cp:revision>
  <dcterms:created xsi:type="dcterms:W3CDTF">2015-06-10T05:10:00Z</dcterms:created>
  <dcterms:modified xsi:type="dcterms:W3CDTF">2015-06-11T04:34:00Z</dcterms:modified>
</cp:coreProperties>
</file>