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DF8" w:rsidRDefault="003C3C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6A7B0E" wp14:editId="62FFBBB3">
            <wp:extent cx="5486400" cy="8246092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55" cy="824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31F" w:rsidRDefault="00B840B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05450" cy="8258175"/>
            <wp:effectExtent l="0" t="0" r="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B64" w:rsidRDefault="00FD608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38775" cy="828675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D4" w:rsidRDefault="00B73218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95925" cy="8296275"/>
            <wp:effectExtent l="0" t="0" r="9525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79" cy="82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18" w:rsidRDefault="00FD5AF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38775" cy="8315325"/>
            <wp:effectExtent l="0" t="0" r="9525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AFF" w:rsidRDefault="0071729C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94B6CE0" wp14:editId="2D9C8918">
            <wp:extent cx="5534025" cy="8372475"/>
            <wp:effectExtent l="0" t="0" r="9525" b="952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23" cy="837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B12" w:rsidRPr="00991B12" w:rsidRDefault="00991B12" w:rsidP="00991B12">
      <w:pPr>
        <w:jc w:val="righ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-79375</wp:posOffset>
                </wp:positionV>
                <wp:extent cx="1000125" cy="361950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619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349.95pt;margin-top:-6.25pt;width:78.75pt;height:2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" filled="f" strokecolor="black [3213]" strokeweight="1.25pt"/>
            </w:pict>
          </mc:Fallback>
        </mc:AlternateContent>
      </w:r>
      <w:r w:rsidRPr="00991B12">
        <w:rPr>
          <w:rFonts w:asciiTheme="minorEastAsia" w:hAnsiTheme="minorEastAsia" w:hint="eastAsia"/>
          <w:b/>
          <w:sz w:val="24"/>
          <w:szCs w:val="24"/>
        </w:rPr>
        <w:t>資料４（7）</w:t>
      </w:r>
    </w:p>
    <w:p w:rsidR="007F2703" w:rsidRDefault="00991B12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34025" cy="796290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65" w:rsidRDefault="0045216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43550" cy="81534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165" w:rsidRDefault="009A5C51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53075" cy="8324850"/>
            <wp:effectExtent l="0" t="0" r="9525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2AC" w:rsidRDefault="006B52AC" w:rsidP="006B52AC">
      <w:pPr>
        <w:jc w:val="right"/>
        <w:rPr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21E0CA" wp14:editId="7CB970C2">
                <wp:simplePos x="0" y="0"/>
                <wp:positionH relativeFrom="column">
                  <wp:posOffset>4339590</wp:posOffset>
                </wp:positionH>
                <wp:positionV relativeFrom="paragraph">
                  <wp:posOffset>-79375</wp:posOffset>
                </wp:positionV>
                <wp:extent cx="1076325" cy="36195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341.7pt;margin-top:-6.25pt;width:84.7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" filled="f" strokecolor="black [3213]" strokeweight="1.25pt"/>
            </w:pict>
          </mc:Fallback>
        </mc:AlternateContent>
      </w:r>
      <w:r w:rsidRPr="00991B12">
        <w:rPr>
          <w:rFonts w:asciiTheme="minorEastAsia" w:hAnsiTheme="minorEastAsia" w:hint="eastAsia"/>
          <w:b/>
          <w:sz w:val="24"/>
          <w:szCs w:val="24"/>
        </w:rPr>
        <w:t>資料４（</w:t>
      </w:r>
      <w:r>
        <w:rPr>
          <w:rFonts w:asciiTheme="minorEastAsia" w:hAnsiTheme="minorEastAsia" w:hint="eastAsia"/>
          <w:b/>
          <w:sz w:val="24"/>
          <w:szCs w:val="24"/>
        </w:rPr>
        <w:t>10</w:t>
      </w:r>
      <w:r w:rsidRPr="00991B12">
        <w:rPr>
          <w:rFonts w:asciiTheme="minorEastAsia" w:hAnsiTheme="minorEastAsia" w:hint="eastAsia"/>
          <w:b/>
          <w:sz w:val="24"/>
          <w:szCs w:val="24"/>
        </w:rPr>
        <w:t>）</w:t>
      </w:r>
    </w:p>
    <w:p w:rsidR="006B52AC" w:rsidRDefault="006B52A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14975" cy="7962900"/>
            <wp:effectExtent l="0" t="0" r="9525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78F" w:rsidRDefault="0090185B" w:rsidP="0044078F">
      <w:pPr>
        <w:jc w:val="right"/>
        <w:rPr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AD1ECD" wp14:editId="4E8357B8">
                <wp:simplePos x="0" y="0"/>
                <wp:positionH relativeFrom="column">
                  <wp:posOffset>4320540</wp:posOffset>
                </wp:positionH>
                <wp:positionV relativeFrom="paragraph">
                  <wp:posOffset>-50800</wp:posOffset>
                </wp:positionV>
                <wp:extent cx="1076325" cy="361950"/>
                <wp:effectExtent l="0" t="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340.2pt;margin-top:-4pt;width:84.7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" filled="f" strokecolor="black [3213]" strokeweight="1.25pt"/>
            </w:pict>
          </mc:Fallback>
        </mc:AlternateContent>
      </w:r>
      <w:r w:rsidR="0044078F" w:rsidRPr="00991B12">
        <w:rPr>
          <w:rFonts w:asciiTheme="minorEastAsia" w:hAnsiTheme="minorEastAsia" w:hint="eastAsia"/>
          <w:b/>
          <w:sz w:val="24"/>
          <w:szCs w:val="24"/>
        </w:rPr>
        <w:t>資料４（</w:t>
      </w:r>
      <w:r w:rsidR="0044078F">
        <w:rPr>
          <w:rFonts w:asciiTheme="minorEastAsia" w:hAnsiTheme="minorEastAsia" w:hint="eastAsia"/>
          <w:b/>
          <w:sz w:val="24"/>
          <w:szCs w:val="24"/>
        </w:rPr>
        <w:t>11</w:t>
      </w:r>
      <w:r w:rsidR="0044078F" w:rsidRPr="00991B12">
        <w:rPr>
          <w:rFonts w:asciiTheme="minorEastAsia" w:hAnsiTheme="minorEastAsia" w:hint="eastAsia"/>
          <w:b/>
          <w:sz w:val="24"/>
          <w:szCs w:val="24"/>
        </w:rPr>
        <w:t>）</w:t>
      </w:r>
    </w:p>
    <w:p w:rsidR="003774B8" w:rsidRDefault="00832A96" w:rsidP="001A014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53C306" wp14:editId="196D7F45">
            <wp:extent cx="5572125" cy="7962900"/>
            <wp:effectExtent l="0" t="0" r="952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71" cy="796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393" w:rsidRDefault="00D15A8E" w:rsidP="001A014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24500" cy="829627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E41CA" w:rsidRPr="00DD731F" w:rsidRDefault="006B163B" w:rsidP="001A014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67350" cy="8334375"/>
            <wp:effectExtent l="0" t="0" r="0" b="9525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1CA" w:rsidRPr="00DD731F" w:rsidSect="000304CD">
      <w:footerReference w:type="default" r:id="rId20"/>
      <w:pgSz w:w="11906" w:h="16838"/>
      <w:pgMar w:top="1985" w:right="1701" w:bottom="1701" w:left="1701" w:header="851" w:footer="992" w:gutter="0"/>
      <w:pgNumType w:start="3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A8E" w:rsidRDefault="00D15A8E" w:rsidP="000304CD">
      <w:r>
        <w:separator/>
      </w:r>
    </w:p>
  </w:endnote>
  <w:endnote w:type="continuationSeparator" w:id="0">
    <w:p w:rsidR="00D15A8E" w:rsidRDefault="00D15A8E" w:rsidP="00030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4341476"/>
      <w:docPartObj>
        <w:docPartGallery w:val="Page Numbers (Bottom of Page)"/>
        <w:docPartUnique/>
      </w:docPartObj>
    </w:sdtPr>
    <w:sdtEndPr/>
    <w:sdtContent>
      <w:p w:rsidR="00D15A8E" w:rsidRDefault="00D15A8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163B" w:rsidRPr="006B163B">
          <w:rPr>
            <w:noProof/>
            <w:lang w:val="ja-JP"/>
          </w:rPr>
          <w:t>41</w:t>
        </w:r>
        <w:r>
          <w:fldChar w:fldCharType="end"/>
        </w:r>
      </w:p>
    </w:sdtContent>
  </w:sdt>
  <w:p w:rsidR="00D15A8E" w:rsidRDefault="00D15A8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A8E" w:rsidRDefault="00D15A8E" w:rsidP="000304CD">
      <w:r>
        <w:separator/>
      </w:r>
    </w:p>
  </w:footnote>
  <w:footnote w:type="continuationSeparator" w:id="0">
    <w:p w:rsidR="00D15A8E" w:rsidRDefault="00D15A8E" w:rsidP="000304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BBD"/>
    <w:rsid w:val="000304CD"/>
    <w:rsid w:val="00082033"/>
    <w:rsid w:val="001A014D"/>
    <w:rsid w:val="003774B8"/>
    <w:rsid w:val="003C3CE3"/>
    <w:rsid w:val="0044078F"/>
    <w:rsid w:val="00445B8E"/>
    <w:rsid w:val="00452165"/>
    <w:rsid w:val="004560C8"/>
    <w:rsid w:val="004562BA"/>
    <w:rsid w:val="00476B64"/>
    <w:rsid w:val="00562BBD"/>
    <w:rsid w:val="00657833"/>
    <w:rsid w:val="006B163B"/>
    <w:rsid w:val="006B52AC"/>
    <w:rsid w:val="006D6393"/>
    <w:rsid w:val="0071729C"/>
    <w:rsid w:val="007F2703"/>
    <w:rsid w:val="00832A96"/>
    <w:rsid w:val="0090185B"/>
    <w:rsid w:val="00941DD4"/>
    <w:rsid w:val="00991B12"/>
    <w:rsid w:val="009A5C51"/>
    <w:rsid w:val="00A43DF8"/>
    <w:rsid w:val="00AE41CA"/>
    <w:rsid w:val="00B73218"/>
    <w:rsid w:val="00B840BB"/>
    <w:rsid w:val="00CE51FD"/>
    <w:rsid w:val="00D15A8E"/>
    <w:rsid w:val="00DA2465"/>
    <w:rsid w:val="00DD731F"/>
    <w:rsid w:val="00E357B8"/>
    <w:rsid w:val="00F42961"/>
    <w:rsid w:val="00FD5AFF"/>
    <w:rsid w:val="00FD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73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04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304CD"/>
  </w:style>
  <w:style w:type="paragraph" w:styleId="a7">
    <w:name w:val="footer"/>
    <w:basedOn w:val="a"/>
    <w:link w:val="a8"/>
    <w:uiPriority w:val="99"/>
    <w:unhideWhenUsed/>
    <w:rsid w:val="000304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304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731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04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304CD"/>
  </w:style>
  <w:style w:type="paragraph" w:styleId="a7">
    <w:name w:val="footer"/>
    <w:basedOn w:val="a"/>
    <w:link w:val="a8"/>
    <w:uiPriority w:val="99"/>
    <w:unhideWhenUsed/>
    <w:rsid w:val="000304C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30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75F11907.dotm</Template>
  <TotalTime>230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片岡　鉄男</dc:creator>
  <cp:keywords/>
  <dc:description/>
  <cp:lastModifiedBy>片岡　鉄男</cp:lastModifiedBy>
  <cp:revision>25</cp:revision>
  <dcterms:created xsi:type="dcterms:W3CDTF">2015-06-08T02:49:00Z</dcterms:created>
  <dcterms:modified xsi:type="dcterms:W3CDTF">2015-06-11T00:57:00Z</dcterms:modified>
</cp:coreProperties>
</file>