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419B3" w14:textId="77777777" w:rsidR="00466689" w:rsidRPr="00F67102" w:rsidRDefault="00E2574C" w:rsidP="00F67102">
      <w:pPr>
        <w:spacing w:line="440" w:lineRule="exact"/>
        <w:jc w:val="right"/>
        <w:rPr>
          <w:rFonts w:ascii="游明朝" w:eastAsia="游明朝" w:hAnsi="游明朝"/>
          <w:sz w:val="24"/>
          <w:szCs w:val="24"/>
        </w:rPr>
      </w:pPr>
      <w:r w:rsidRPr="00F67102">
        <w:rPr>
          <w:rFonts w:ascii="游明朝" w:eastAsia="游明朝" w:hAnsi="游明朝" w:hint="eastAsia"/>
          <w:sz w:val="24"/>
          <w:szCs w:val="24"/>
        </w:rPr>
        <w:t>（参考様式）</w:t>
      </w:r>
    </w:p>
    <w:p w14:paraId="3ACA90B7" w14:textId="77777777" w:rsidR="00E2574C" w:rsidRPr="00F67102" w:rsidRDefault="00E2574C" w:rsidP="00F67102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081E8829" w14:textId="77777777" w:rsidR="00E2574C" w:rsidRPr="00F67102" w:rsidRDefault="00E2574C" w:rsidP="00F67102">
      <w:pPr>
        <w:spacing w:line="440" w:lineRule="exact"/>
        <w:jc w:val="center"/>
        <w:rPr>
          <w:rFonts w:ascii="游明朝" w:eastAsia="游明朝" w:hAnsi="游明朝"/>
          <w:sz w:val="36"/>
          <w:szCs w:val="36"/>
        </w:rPr>
      </w:pPr>
      <w:r w:rsidRPr="00F67102">
        <w:rPr>
          <w:rFonts w:ascii="游明朝" w:eastAsia="游明朝" w:hAnsi="游明朝" w:hint="eastAsia"/>
          <w:sz w:val="36"/>
          <w:szCs w:val="36"/>
        </w:rPr>
        <w:t>履　　歴　　書</w:t>
      </w:r>
    </w:p>
    <w:p w14:paraId="2204EFEC" w14:textId="77777777" w:rsidR="00E2574C" w:rsidRPr="00F67102" w:rsidRDefault="00E2574C" w:rsidP="00F67102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327504E1" w14:textId="623F9EB9" w:rsidR="00E2574C" w:rsidRPr="00F67102" w:rsidRDefault="00F67102" w:rsidP="00F67102">
      <w:pPr>
        <w:spacing w:line="440" w:lineRule="exact"/>
        <w:ind w:firstLine="48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F67102" w:rsidRPr="00F67102">
              <w:rPr>
                <w:rFonts w:ascii="游明朝" w:eastAsia="游明朝" w:hAnsi="游明朝"/>
                <w:sz w:val="16"/>
                <w:szCs w:val="24"/>
              </w:rPr>
              <w:t>ふり</w:t>
            </w:r>
          </w:rt>
          <w:rubyBase>
            <w:r w:rsidR="00F67102">
              <w:rPr>
                <w:rFonts w:ascii="游明朝" w:eastAsia="游明朝" w:hAnsi="游明朝"/>
                <w:sz w:val="24"/>
                <w:szCs w:val="24"/>
              </w:rPr>
              <w:t>氏</w:t>
            </w:r>
          </w:rubyBase>
        </w:ruby>
      </w:r>
      <w:r w:rsidR="00E2574C" w:rsidRPr="00F67102">
        <w:rPr>
          <w:rFonts w:ascii="游明朝" w:eastAsia="游明朝" w:hAnsi="游明朝" w:hint="eastAsia"/>
          <w:sz w:val="24"/>
          <w:szCs w:val="24"/>
        </w:rPr>
        <w:t xml:space="preserve">　　</w:t>
      </w:r>
      <w:r>
        <w:rPr>
          <w:rFonts w:ascii="游明朝" w:eastAsia="游明朝" w:hAnsi="游明朝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F67102" w:rsidRPr="00F67102">
              <w:rPr>
                <w:rFonts w:ascii="游明朝" w:eastAsia="游明朝" w:hAnsi="游明朝"/>
                <w:sz w:val="16"/>
                <w:szCs w:val="24"/>
              </w:rPr>
              <w:t>がな</w:t>
            </w:r>
          </w:rt>
          <w:rubyBase>
            <w:r w:rsidR="00F67102">
              <w:rPr>
                <w:rFonts w:ascii="游明朝" w:eastAsia="游明朝" w:hAnsi="游明朝"/>
                <w:sz w:val="24"/>
                <w:szCs w:val="24"/>
              </w:rPr>
              <w:t>名</w:t>
            </w:r>
          </w:rubyBase>
        </w:ruby>
      </w:r>
    </w:p>
    <w:p w14:paraId="4E4904E7" w14:textId="77777777" w:rsidR="00E2574C" w:rsidRPr="00F67102" w:rsidRDefault="00E2574C" w:rsidP="00F67102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624DF19A" w14:textId="77777777" w:rsidR="00E2574C" w:rsidRPr="00F67102" w:rsidRDefault="00E2574C" w:rsidP="00F67102">
      <w:pPr>
        <w:spacing w:line="440" w:lineRule="exact"/>
        <w:ind w:firstLine="480"/>
        <w:rPr>
          <w:rFonts w:ascii="游明朝" w:eastAsia="游明朝" w:hAnsi="游明朝"/>
          <w:sz w:val="24"/>
          <w:szCs w:val="24"/>
        </w:rPr>
      </w:pPr>
      <w:r w:rsidRPr="00F67102">
        <w:rPr>
          <w:rFonts w:ascii="游明朝" w:eastAsia="游明朝" w:hAnsi="游明朝" w:hint="eastAsia"/>
          <w:sz w:val="24"/>
          <w:szCs w:val="24"/>
        </w:rPr>
        <w:t>住　　所</w:t>
      </w:r>
    </w:p>
    <w:p w14:paraId="633A790F" w14:textId="77777777" w:rsidR="00E2574C" w:rsidRPr="00F67102" w:rsidRDefault="00E2574C" w:rsidP="00F67102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554325AA" w14:textId="77777777" w:rsidR="00E2574C" w:rsidRPr="00F67102" w:rsidRDefault="00E2574C" w:rsidP="00F67102">
      <w:pPr>
        <w:spacing w:line="440" w:lineRule="exact"/>
        <w:ind w:firstLine="480"/>
        <w:rPr>
          <w:rFonts w:ascii="游明朝" w:eastAsia="游明朝" w:hAnsi="游明朝"/>
          <w:sz w:val="24"/>
          <w:szCs w:val="24"/>
        </w:rPr>
      </w:pPr>
      <w:r w:rsidRPr="00F67102">
        <w:rPr>
          <w:rFonts w:ascii="游明朝" w:eastAsia="游明朝" w:hAnsi="游明朝" w:hint="eastAsia"/>
          <w:sz w:val="24"/>
          <w:szCs w:val="24"/>
        </w:rPr>
        <w:t>生年月日</w:t>
      </w:r>
    </w:p>
    <w:p w14:paraId="0C08D635" w14:textId="77777777" w:rsidR="00E2574C" w:rsidRPr="00F67102" w:rsidRDefault="00E2574C" w:rsidP="00F67102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4A0E74DD" w14:textId="77777777" w:rsidR="00E2574C" w:rsidRPr="00F67102" w:rsidRDefault="00E2574C" w:rsidP="00F67102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27A6124F" w14:textId="77777777" w:rsidR="00E2574C" w:rsidRPr="00F67102" w:rsidRDefault="00E2574C" w:rsidP="00F67102">
      <w:pPr>
        <w:spacing w:line="440" w:lineRule="exact"/>
        <w:rPr>
          <w:rFonts w:ascii="游明朝" w:eastAsia="游明朝" w:hAnsi="游明朝"/>
          <w:sz w:val="28"/>
          <w:szCs w:val="28"/>
        </w:rPr>
      </w:pPr>
      <w:r w:rsidRPr="00F67102">
        <w:rPr>
          <w:rFonts w:ascii="游明朝" w:eastAsia="游明朝" w:hAnsi="游明朝" w:hint="eastAsia"/>
          <w:sz w:val="28"/>
          <w:szCs w:val="28"/>
        </w:rPr>
        <w:t>学　歴</w:t>
      </w:r>
    </w:p>
    <w:p w14:paraId="29193A3E" w14:textId="77777777" w:rsidR="00E2574C" w:rsidRPr="00F67102" w:rsidRDefault="00E2574C" w:rsidP="00F67102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47DC1252" w14:textId="77777777" w:rsidR="00E2574C" w:rsidRPr="00F67102" w:rsidRDefault="00E2574C" w:rsidP="00F67102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60B7BDA9" w14:textId="77777777" w:rsidR="00E2574C" w:rsidRPr="00F67102" w:rsidRDefault="00E2574C" w:rsidP="00F67102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03F3EF7D" w14:textId="77777777" w:rsidR="00E2574C" w:rsidRPr="00F67102" w:rsidRDefault="00E2574C" w:rsidP="00F67102">
      <w:pPr>
        <w:spacing w:line="440" w:lineRule="exact"/>
        <w:rPr>
          <w:rFonts w:ascii="游明朝" w:eastAsia="游明朝" w:hAnsi="游明朝"/>
          <w:sz w:val="28"/>
          <w:szCs w:val="28"/>
        </w:rPr>
      </w:pPr>
      <w:r w:rsidRPr="00F67102">
        <w:rPr>
          <w:rFonts w:ascii="游明朝" w:eastAsia="游明朝" w:hAnsi="游明朝" w:hint="eastAsia"/>
          <w:sz w:val="28"/>
          <w:szCs w:val="28"/>
        </w:rPr>
        <w:t>職　歴</w:t>
      </w:r>
    </w:p>
    <w:p w14:paraId="403741E3" w14:textId="77777777" w:rsidR="00E2574C" w:rsidRPr="00F67102" w:rsidRDefault="00E2574C" w:rsidP="00F67102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22E77324" w14:textId="77777777" w:rsidR="00E2574C" w:rsidRDefault="00E2574C">
      <w:pPr>
        <w:rPr>
          <w:sz w:val="24"/>
          <w:szCs w:val="24"/>
        </w:rPr>
      </w:pPr>
    </w:p>
    <w:p w14:paraId="2438DF1B" w14:textId="77777777" w:rsidR="00E2574C" w:rsidRDefault="00E2574C">
      <w:pPr>
        <w:rPr>
          <w:sz w:val="24"/>
          <w:szCs w:val="24"/>
        </w:rPr>
      </w:pPr>
    </w:p>
    <w:p w14:paraId="34D3DD09" w14:textId="77777777" w:rsidR="00E2574C" w:rsidRDefault="00E2574C">
      <w:pPr>
        <w:rPr>
          <w:sz w:val="24"/>
          <w:szCs w:val="24"/>
        </w:rPr>
      </w:pPr>
    </w:p>
    <w:p w14:paraId="3ED36E06" w14:textId="77777777" w:rsidR="00E2574C" w:rsidRDefault="00E2574C">
      <w:pPr>
        <w:rPr>
          <w:sz w:val="24"/>
          <w:szCs w:val="24"/>
        </w:rPr>
      </w:pPr>
    </w:p>
    <w:p w14:paraId="554DBC2F" w14:textId="77777777" w:rsidR="00E2574C" w:rsidRDefault="00E2574C">
      <w:pPr>
        <w:rPr>
          <w:sz w:val="24"/>
          <w:szCs w:val="24"/>
        </w:rPr>
      </w:pPr>
    </w:p>
    <w:p w14:paraId="22394898" w14:textId="77777777" w:rsidR="00E2574C" w:rsidRPr="00F67102" w:rsidRDefault="00E2574C">
      <w:pPr>
        <w:rPr>
          <w:rFonts w:ascii="游明朝" w:eastAsia="游明朝" w:hAnsi="游明朝"/>
          <w:sz w:val="24"/>
          <w:szCs w:val="24"/>
        </w:rPr>
      </w:pPr>
    </w:p>
    <w:p w14:paraId="0AA2A9D1" w14:textId="77777777" w:rsidR="00E2574C" w:rsidRPr="00F67102" w:rsidRDefault="00E2574C">
      <w:pPr>
        <w:rPr>
          <w:rFonts w:ascii="游明朝" w:eastAsia="游明朝" w:hAnsi="游明朝"/>
          <w:sz w:val="28"/>
          <w:szCs w:val="28"/>
        </w:rPr>
      </w:pPr>
      <w:r w:rsidRPr="00F67102">
        <w:rPr>
          <w:rFonts w:ascii="游明朝" w:eastAsia="游明朝" w:hAnsi="游明朝" w:hint="eastAsia"/>
          <w:sz w:val="28"/>
          <w:szCs w:val="28"/>
        </w:rPr>
        <w:t>資　格</w:t>
      </w:r>
    </w:p>
    <w:p w14:paraId="447D3C57" w14:textId="77777777" w:rsidR="00E2574C" w:rsidRDefault="00E2574C">
      <w:pPr>
        <w:rPr>
          <w:rFonts w:ascii="游明朝" w:eastAsia="游明朝" w:hAnsi="游明朝"/>
          <w:sz w:val="24"/>
          <w:szCs w:val="24"/>
        </w:rPr>
      </w:pPr>
    </w:p>
    <w:p w14:paraId="0A270767" w14:textId="77777777" w:rsidR="00F67102" w:rsidRDefault="00F67102">
      <w:pPr>
        <w:rPr>
          <w:rFonts w:ascii="游明朝" w:eastAsia="游明朝" w:hAnsi="游明朝"/>
          <w:sz w:val="24"/>
          <w:szCs w:val="24"/>
        </w:rPr>
      </w:pPr>
    </w:p>
    <w:p w14:paraId="227F84A9" w14:textId="77777777" w:rsidR="00F67102" w:rsidRPr="00F67102" w:rsidRDefault="00F67102">
      <w:pPr>
        <w:rPr>
          <w:rFonts w:ascii="游明朝" w:eastAsia="游明朝" w:hAnsi="游明朝" w:hint="eastAsia"/>
          <w:sz w:val="24"/>
          <w:szCs w:val="24"/>
        </w:rPr>
      </w:pPr>
    </w:p>
    <w:p w14:paraId="1380AC13" w14:textId="77777777" w:rsidR="00E2574C" w:rsidRPr="00F67102" w:rsidRDefault="00E2574C" w:rsidP="00E2574C">
      <w:pPr>
        <w:pStyle w:val="ae"/>
        <w:numPr>
          <w:ilvl w:val="0"/>
          <w:numId w:val="1"/>
        </w:numPr>
        <w:ind w:leftChars="0"/>
        <w:rPr>
          <w:rFonts w:ascii="游明朝" w:eastAsia="游明朝" w:hAnsi="游明朝"/>
          <w:szCs w:val="21"/>
        </w:rPr>
      </w:pPr>
      <w:r w:rsidRPr="00F67102">
        <w:rPr>
          <w:rFonts w:ascii="游明朝" w:eastAsia="游明朝" w:hAnsi="游明朝" w:hint="eastAsia"/>
          <w:szCs w:val="21"/>
        </w:rPr>
        <w:t>１　学歴欄は、最終学歴を記載してください。</w:t>
      </w:r>
    </w:p>
    <w:p w14:paraId="4A561FE8" w14:textId="77777777" w:rsidR="00E2574C" w:rsidRPr="00F67102" w:rsidRDefault="00E2574C" w:rsidP="00E2574C">
      <w:pPr>
        <w:pStyle w:val="ae"/>
        <w:numPr>
          <w:ilvl w:val="0"/>
          <w:numId w:val="1"/>
        </w:numPr>
        <w:ind w:leftChars="0"/>
        <w:rPr>
          <w:rFonts w:ascii="游明朝" w:eastAsia="游明朝" w:hAnsi="游明朝"/>
          <w:szCs w:val="21"/>
        </w:rPr>
      </w:pPr>
      <w:r w:rsidRPr="00F67102">
        <w:rPr>
          <w:rFonts w:ascii="游明朝" w:eastAsia="游明朝" w:hAnsi="游明朝" w:hint="eastAsia"/>
          <w:szCs w:val="21"/>
        </w:rPr>
        <w:t>２　職歴欄は、簡略に記載してかまいません。</w:t>
      </w:r>
    </w:p>
    <w:p w14:paraId="6512DA4D" w14:textId="77777777" w:rsidR="00E2574C" w:rsidRPr="00F67102" w:rsidRDefault="00E2574C" w:rsidP="00E2574C">
      <w:pPr>
        <w:pStyle w:val="ae"/>
        <w:numPr>
          <w:ilvl w:val="0"/>
          <w:numId w:val="1"/>
        </w:numPr>
        <w:ind w:leftChars="0"/>
        <w:rPr>
          <w:rFonts w:ascii="游明朝" w:eastAsia="游明朝" w:hAnsi="游明朝"/>
          <w:sz w:val="24"/>
          <w:szCs w:val="24"/>
        </w:rPr>
      </w:pPr>
      <w:r w:rsidRPr="00F67102">
        <w:rPr>
          <w:rFonts w:ascii="游明朝" w:eastAsia="游明朝" w:hAnsi="游明朝" w:hint="eastAsia"/>
          <w:szCs w:val="21"/>
        </w:rPr>
        <w:t>３　資格は、公認会計士、税理士等の登録がなされている場合は記載してください。</w:t>
      </w:r>
    </w:p>
    <w:sectPr w:rsidR="00E2574C" w:rsidRPr="00F67102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80DEC"/>
    <w:multiLevelType w:val="hybridMultilevel"/>
    <w:tmpl w:val="EAB25AB4"/>
    <w:lvl w:ilvl="0" w:tplc="50B4608A">
      <w:numFmt w:val="bullet"/>
      <w:lvlText w:val="＊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 w16cid:durableId="1251310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4C"/>
    <w:rsid w:val="00466689"/>
    <w:rsid w:val="00E2574C"/>
    <w:rsid w:val="00F6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F48D29"/>
  <w15:docId w15:val="{0D8B1759-A8EB-4D20-8391-DC250144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_rels/settings.xml.rels><?xml version="1.0" encoding="UTF-8" standalone="yes"?><Relationships xmlns="http://schemas.openxmlformats.org/package/2006/relationships"><Relationship Id="rId1" Target="file:///C:/Program%20Files%20(x86)/Microsoft%20Office/Templates/1041/Word%202010%20look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Pages>1</Pages>
  <Words>37</Words>
  <Characters>217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